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764FD" w14:textId="77777777" w:rsidR="002D0C0A" w:rsidRDefault="002D0C0A" w:rsidP="002D0C0A">
      <w:pPr>
        <w:pStyle w:val="HoMeBBAdressfeld"/>
        <w:framePr w:w="0" w:hRule="auto" w:hSpace="0" w:wrap="auto" w:vAnchor="margin" w:hAnchor="text" w:xAlign="left" w:yAlign="inline"/>
        <w:tabs>
          <w:tab w:val="left" w:pos="1013"/>
        </w:tabs>
        <w:spacing w:line="276" w:lineRule="auto"/>
        <w:rPr>
          <w:b/>
          <w:bCs/>
          <w:color w:val="auto"/>
        </w:rPr>
      </w:pPr>
    </w:p>
    <w:p w14:paraId="140BB0B3" w14:textId="157F71A4" w:rsidR="002D0C0A" w:rsidRDefault="002D0C0A" w:rsidP="002D0C0A">
      <w:pPr>
        <w:pStyle w:val="HoMeBBAdressfeld"/>
        <w:framePr w:w="0" w:hRule="auto" w:hSpace="0" w:wrap="auto" w:vAnchor="margin" w:hAnchor="text" w:xAlign="left" w:yAlign="inline"/>
        <w:tabs>
          <w:tab w:val="left" w:pos="1013"/>
        </w:tabs>
        <w:spacing w:line="276" w:lineRule="auto"/>
        <w:rPr>
          <w:b/>
          <w:bCs/>
          <w:color w:val="auto"/>
        </w:rPr>
      </w:pPr>
      <w:r>
        <w:rPr>
          <w:b/>
          <w:bCs/>
          <w:color w:val="auto"/>
        </w:rPr>
        <w:t>Anerkennung von Prüfungsleistungen &amp;</w:t>
      </w:r>
    </w:p>
    <w:p w14:paraId="688A531E" w14:textId="77777777" w:rsidR="00CE5A3A" w:rsidRDefault="002D0C0A" w:rsidP="002D0C0A">
      <w:pPr>
        <w:pStyle w:val="HoMeBBAdressfeld"/>
        <w:framePr w:w="0" w:hRule="auto" w:hSpace="0" w:wrap="auto" w:vAnchor="margin" w:hAnchor="text" w:xAlign="left" w:yAlign="inline"/>
        <w:tabs>
          <w:tab w:val="left" w:pos="1013"/>
        </w:tabs>
        <w:spacing w:line="276" w:lineRule="auto"/>
        <w:rPr>
          <w:b/>
          <w:bCs/>
          <w:color w:val="auto"/>
        </w:rPr>
      </w:pPr>
      <w:r>
        <w:rPr>
          <w:b/>
          <w:bCs/>
          <w:color w:val="auto"/>
        </w:rPr>
        <w:t>Anrechnung von Modul- und Prüfungs-(Teil-)Leistungen</w:t>
      </w:r>
    </w:p>
    <w:p w14:paraId="1F868E8F" w14:textId="47FDA406" w:rsidR="002D0C0A" w:rsidRDefault="002D0C0A" w:rsidP="002D0C0A">
      <w:pPr>
        <w:pStyle w:val="HoMeBBAdressfeld"/>
        <w:framePr w:w="0" w:hRule="auto" w:hSpace="0" w:wrap="auto" w:vAnchor="margin" w:hAnchor="text" w:xAlign="left" w:yAlign="inline"/>
        <w:tabs>
          <w:tab w:val="left" w:pos="1013"/>
        </w:tabs>
        <w:spacing w:line="276" w:lineRule="auto"/>
        <w:rPr>
          <w:i/>
          <w:iCs/>
          <w:color w:val="auto"/>
        </w:rPr>
      </w:pPr>
      <w:r w:rsidRPr="00616532">
        <w:rPr>
          <w:i/>
          <w:iCs/>
          <w:color w:val="auto"/>
        </w:rPr>
        <w:t xml:space="preserve">im Fachbereich Soziale </w:t>
      </w:r>
      <w:proofErr w:type="spellStart"/>
      <w:proofErr w:type="gramStart"/>
      <w:r w:rsidRPr="00616532">
        <w:rPr>
          <w:i/>
          <w:iCs/>
          <w:color w:val="auto"/>
        </w:rPr>
        <w:t>Arbeit.Medien.Kultur</w:t>
      </w:r>
      <w:proofErr w:type="spellEnd"/>
      <w:proofErr w:type="gramEnd"/>
    </w:p>
    <w:p w14:paraId="280FB186" w14:textId="77777777" w:rsidR="002D0C0A" w:rsidRDefault="002D0C0A" w:rsidP="002D0C0A">
      <w:pPr>
        <w:pStyle w:val="HoMeBBAdressfeld"/>
        <w:framePr w:w="0" w:hRule="auto" w:hSpace="0" w:wrap="auto" w:vAnchor="margin" w:hAnchor="text" w:xAlign="left" w:yAlign="inline"/>
        <w:tabs>
          <w:tab w:val="left" w:pos="1013"/>
        </w:tabs>
        <w:spacing w:line="276" w:lineRule="auto"/>
        <w:rPr>
          <w:color w:val="auto"/>
          <w:szCs w:val="18"/>
        </w:rPr>
      </w:pPr>
    </w:p>
    <w:tbl>
      <w:tblPr>
        <w:tblStyle w:val="Tabellenraster"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6"/>
        <w:gridCol w:w="429"/>
        <w:gridCol w:w="283"/>
        <w:gridCol w:w="567"/>
        <w:gridCol w:w="142"/>
        <w:gridCol w:w="850"/>
        <w:gridCol w:w="25"/>
        <w:gridCol w:w="259"/>
        <w:gridCol w:w="5383"/>
      </w:tblGrid>
      <w:tr w:rsidR="007D448B" w14:paraId="7E7910B4" w14:textId="77777777" w:rsidTr="00C1595F">
        <w:tc>
          <w:tcPr>
            <w:tcW w:w="2547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095D71CA" w14:textId="590D5D6C" w:rsidR="007D448B" w:rsidRDefault="007D448B" w:rsidP="007D448B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ind w:right="-2502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t xml:space="preserve">Name, Matrikelnummer: </w:t>
            </w:r>
          </w:p>
        </w:tc>
        <w:tc>
          <w:tcPr>
            <w:tcW w:w="6517" w:type="dxa"/>
            <w:gridSpan w:val="4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60E2F90B" w14:textId="5642EA2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>
              <w:rPr>
                <w:color w:val="auto"/>
                <w:szCs w:val="18"/>
              </w:rPr>
              <w:instrText xml:space="preserve"> FORMTEXT </w:instrText>
            </w:r>
            <w:r>
              <w:rPr>
                <w:color w:val="auto"/>
                <w:szCs w:val="18"/>
              </w:rPr>
            </w:r>
            <w:r>
              <w:rPr>
                <w:color w:val="auto"/>
                <w:szCs w:val="18"/>
              </w:rPr>
              <w:fldChar w:fldCharType="separate"/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color w:val="auto"/>
                <w:szCs w:val="18"/>
              </w:rPr>
              <w:fldChar w:fldCharType="end"/>
            </w:r>
            <w:bookmarkEnd w:id="0"/>
          </w:p>
        </w:tc>
      </w:tr>
      <w:tr w:rsidR="007D448B" w14:paraId="26846644" w14:textId="77777777" w:rsidTr="00C1595F">
        <w:trPr>
          <w:trHeight w:hRule="exact" w:val="113"/>
        </w:trPr>
        <w:tc>
          <w:tcPr>
            <w:tcW w:w="9064" w:type="dxa"/>
            <w:gridSpan w:val="9"/>
          </w:tcPr>
          <w:p w14:paraId="1EE73261" w14:textId="77777777" w:rsidR="007D448B" w:rsidRPr="00485CBE" w:rsidRDefault="007D448B" w:rsidP="007D448B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ind w:right="-2218"/>
              <w:rPr>
                <w:b/>
                <w:bCs/>
                <w:color w:val="auto"/>
                <w:szCs w:val="18"/>
              </w:rPr>
            </w:pPr>
          </w:p>
        </w:tc>
      </w:tr>
      <w:tr w:rsidR="007D448B" w14:paraId="6D17BF35" w14:textId="77777777" w:rsidTr="00C1595F">
        <w:tc>
          <w:tcPr>
            <w:tcW w:w="9064" w:type="dxa"/>
            <w:gridSpan w:val="9"/>
          </w:tcPr>
          <w:p w14:paraId="078AA63A" w14:textId="05904AAA" w:rsidR="007D448B" w:rsidRPr="007D448B" w:rsidRDefault="007D448B" w:rsidP="007436B5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ind w:left="-114" w:right="-2218"/>
              <w:rPr>
                <w:b/>
                <w:bCs/>
                <w:color w:val="auto"/>
                <w:szCs w:val="18"/>
              </w:rPr>
            </w:pPr>
            <w:r w:rsidRPr="00485CBE">
              <w:rPr>
                <w:b/>
                <w:bCs/>
                <w:color w:val="auto"/>
                <w:szCs w:val="18"/>
              </w:rPr>
              <w:t>Beantragte Prüfungsleistung</w:t>
            </w:r>
          </w:p>
        </w:tc>
      </w:tr>
      <w:tr w:rsidR="007D448B" w14:paraId="5659DEFC" w14:textId="77777777" w:rsidTr="00C1595F">
        <w:trPr>
          <w:trHeight w:hRule="exact" w:val="113"/>
        </w:trPr>
        <w:tc>
          <w:tcPr>
            <w:tcW w:w="3422" w:type="dxa"/>
            <w:gridSpan w:val="7"/>
            <w:tcBorders>
              <w:bottom w:val="single" w:sz="6" w:space="0" w:color="000000" w:themeColor="text1"/>
            </w:tcBorders>
          </w:tcPr>
          <w:p w14:paraId="300D53F6" w14:textId="77777777" w:rsidR="007D448B" w:rsidRPr="00627576" w:rsidRDefault="007D448B" w:rsidP="007D448B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ind w:right="-2218"/>
              <w:rPr>
                <w:color w:val="auto"/>
                <w:szCs w:val="18"/>
              </w:rPr>
            </w:pPr>
          </w:p>
        </w:tc>
        <w:tc>
          <w:tcPr>
            <w:tcW w:w="5642" w:type="dxa"/>
            <w:gridSpan w:val="2"/>
            <w:tcBorders>
              <w:bottom w:val="single" w:sz="6" w:space="0" w:color="000000" w:themeColor="text1"/>
            </w:tcBorders>
          </w:tcPr>
          <w:p w14:paraId="0A5ABEE4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D448B" w14:paraId="61E8EA79" w14:textId="77777777" w:rsidTr="00C1595F">
        <w:tc>
          <w:tcPr>
            <w:tcW w:w="3422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430F40AD" w14:textId="5286405C" w:rsidR="007D448B" w:rsidRDefault="007D448B" w:rsidP="007D448B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ind w:right="-2218"/>
              <w:rPr>
                <w:color w:val="auto"/>
                <w:szCs w:val="18"/>
              </w:rPr>
            </w:pPr>
            <w:r w:rsidRPr="00627576">
              <w:rPr>
                <w:color w:val="auto"/>
                <w:szCs w:val="18"/>
              </w:rPr>
              <w:t>Studiengang am Fachbereich SMK:</w:t>
            </w:r>
          </w:p>
        </w:tc>
        <w:tc>
          <w:tcPr>
            <w:tcW w:w="5642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3B310065" w14:textId="40573821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>
              <w:rPr>
                <w:color w:val="auto"/>
                <w:szCs w:val="18"/>
              </w:rPr>
              <w:instrText xml:space="preserve"> FORMTEXT </w:instrText>
            </w:r>
            <w:r>
              <w:rPr>
                <w:color w:val="auto"/>
                <w:szCs w:val="18"/>
              </w:rPr>
            </w:r>
            <w:r>
              <w:rPr>
                <w:color w:val="auto"/>
                <w:szCs w:val="18"/>
              </w:rPr>
              <w:fldChar w:fldCharType="separate"/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color w:val="auto"/>
                <w:szCs w:val="18"/>
              </w:rPr>
              <w:fldChar w:fldCharType="end"/>
            </w:r>
            <w:bookmarkEnd w:id="1"/>
          </w:p>
        </w:tc>
      </w:tr>
      <w:tr w:rsidR="007D448B" w14:paraId="3B538F51" w14:textId="77777777" w:rsidTr="00C1595F">
        <w:trPr>
          <w:trHeight w:hRule="exact" w:val="113"/>
        </w:trPr>
        <w:tc>
          <w:tcPr>
            <w:tcW w:w="3681" w:type="dxa"/>
            <w:gridSpan w:val="8"/>
            <w:tcBorders>
              <w:bottom w:val="single" w:sz="6" w:space="0" w:color="000000" w:themeColor="text1"/>
            </w:tcBorders>
          </w:tcPr>
          <w:p w14:paraId="6A08F9FF" w14:textId="77777777" w:rsidR="007D448B" w:rsidRPr="00627576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  <w:tc>
          <w:tcPr>
            <w:tcW w:w="5383" w:type="dxa"/>
            <w:tcBorders>
              <w:bottom w:val="single" w:sz="6" w:space="0" w:color="000000" w:themeColor="text1"/>
            </w:tcBorders>
          </w:tcPr>
          <w:p w14:paraId="756B9582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D448B" w14:paraId="2E44E964" w14:textId="77777777" w:rsidTr="00C1595F">
        <w:tc>
          <w:tcPr>
            <w:tcW w:w="3681" w:type="dxa"/>
            <w:gridSpan w:val="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3F77FE3F" w14:textId="225FDBF6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 w:rsidRPr="00627576">
              <w:rPr>
                <w:color w:val="auto"/>
                <w:szCs w:val="18"/>
              </w:rPr>
              <w:t>Modul im Studiengang (Titel und Nr.):</w:t>
            </w:r>
          </w:p>
        </w:tc>
        <w:tc>
          <w:tcPr>
            <w:tcW w:w="5383" w:type="dxa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79618C01" w14:textId="52AF5D5B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>
              <w:rPr>
                <w:color w:val="auto"/>
                <w:szCs w:val="18"/>
              </w:rPr>
              <w:instrText xml:space="preserve"> FORMTEXT </w:instrText>
            </w:r>
            <w:r>
              <w:rPr>
                <w:color w:val="auto"/>
                <w:szCs w:val="18"/>
              </w:rPr>
            </w:r>
            <w:r>
              <w:rPr>
                <w:color w:val="auto"/>
                <w:szCs w:val="18"/>
              </w:rPr>
              <w:fldChar w:fldCharType="separate"/>
            </w:r>
            <w:r w:rsidR="003910AE">
              <w:rPr>
                <w:color w:val="auto"/>
                <w:szCs w:val="18"/>
              </w:rPr>
              <w:t> </w:t>
            </w:r>
            <w:r w:rsidR="003910AE">
              <w:rPr>
                <w:color w:val="auto"/>
                <w:szCs w:val="18"/>
              </w:rPr>
              <w:t> </w:t>
            </w:r>
            <w:r w:rsidR="003910AE">
              <w:rPr>
                <w:color w:val="auto"/>
                <w:szCs w:val="18"/>
              </w:rPr>
              <w:t> </w:t>
            </w:r>
            <w:r w:rsidR="003910AE">
              <w:rPr>
                <w:color w:val="auto"/>
                <w:szCs w:val="18"/>
              </w:rPr>
              <w:t> </w:t>
            </w:r>
            <w:r w:rsidR="003910AE">
              <w:rPr>
                <w:color w:val="auto"/>
                <w:szCs w:val="18"/>
              </w:rPr>
              <w:t> </w:t>
            </w:r>
            <w:r>
              <w:rPr>
                <w:color w:val="auto"/>
                <w:szCs w:val="18"/>
              </w:rPr>
              <w:fldChar w:fldCharType="end"/>
            </w:r>
            <w:bookmarkEnd w:id="2"/>
          </w:p>
        </w:tc>
      </w:tr>
      <w:tr w:rsidR="007D448B" w14:paraId="2A6B62BB" w14:textId="77777777" w:rsidTr="00C1595F">
        <w:trPr>
          <w:trHeight w:hRule="exact" w:val="113"/>
        </w:trPr>
        <w:tc>
          <w:tcPr>
            <w:tcW w:w="9064" w:type="dxa"/>
            <w:gridSpan w:val="9"/>
          </w:tcPr>
          <w:p w14:paraId="46A105E1" w14:textId="77777777" w:rsidR="007D448B" w:rsidRPr="00485CBE" w:rsidRDefault="007D448B" w:rsidP="007D448B">
            <w:pPr>
              <w:pStyle w:val="HoMeBBFlietext"/>
              <w:spacing w:line="240" w:lineRule="auto"/>
              <w:rPr>
                <w:b/>
                <w:bCs/>
                <w:color w:val="auto"/>
                <w:szCs w:val="18"/>
              </w:rPr>
            </w:pPr>
          </w:p>
        </w:tc>
      </w:tr>
      <w:tr w:rsidR="007D448B" w14:paraId="2B27B632" w14:textId="77777777" w:rsidTr="00C1595F">
        <w:tc>
          <w:tcPr>
            <w:tcW w:w="9064" w:type="dxa"/>
            <w:gridSpan w:val="9"/>
          </w:tcPr>
          <w:p w14:paraId="1FAF8255" w14:textId="74B7592D" w:rsidR="007D448B" w:rsidRPr="007D448B" w:rsidRDefault="007D448B" w:rsidP="007436B5">
            <w:pPr>
              <w:pStyle w:val="HoMeBBFlietext"/>
              <w:spacing w:line="240" w:lineRule="auto"/>
              <w:ind w:left="-114"/>
              <w:rPr>
                <w:b/>
                <w:bCs/>
                <w:color w:val="auto"/>
                <w:szCs w:val="18"/>
              </w:rPr>
            </w:pPr>
            <w:r w:rsidRPr="00485CBE">
              <w:rPr>
                <w:b/>
                <w:bCs/>
                <w:color w:val="auto"/>
                <w:szCs w:val="18"/>
              </w:rPr>
              <w:t>Zur Anerkennung absolvierte frühere Prüfungsleistung (z.B. in früheren Studiengängen)</w:t>
            </w:r>
          </w:p>
        </w:tc>
      </w:tr>
      <w:tr w:rsidR="007D448B" w14:paraId="30C1B936" w14:textId="77777777" w:rsidTr="00C1595F">
        <w:trPr>
          <w:trHeight w:hRule="exact" w:val="113"/>
        </w:trPr>
        <w:tc>
          <w:tcPr>
            <w:tcW w:w="3422" w:type="dxa"/>
            <w:gridSpan w:val="7"/>
            <w:tcBorders>
              <w:bottom w:val="single" w:sz="6" w:space="0" w:color="000000" w:themeColor="text1"/>
            </w:tcBorders>
          </w:tcPr>
          <w:p w14:paraId="006DE424" w14:textId="77777777" w:rsidR="007D448B" w:rsidRPr="00627576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  <w:tc>
          <w:tcPr>
            <w:tcW w:w="5642" w:type="dxa"/>
            <w:gridSpan w:val="2"/>
            <w:tcBorders>
              <w:bottom w:val="single" w:sz="6" w:space="0" w:color="000000" w:themeColor="text1"/>
            </w:tcBorders>
          </w:tcPr>
          <w:p w14:paraId="12D5D7BA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D448B" w14:paraId="6125276A" w14:textId="77777777" w:rsidTr="00C1595F">
        <w:tc>
          <w:tcPr>
            <w:tcW w:w="2405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2D85624C" w14:textId="12EE35F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 w:rsidRPr="00627576">
              <w:rPr>
                <w:color w:val="auto"/>
                <w:szCs w:val="18"/>
              </w:rPr>
              <w:t>Universität/Hochschule:</w:t>
            </w:r>
          </w:p>
        </w:tc>
        <w:tc>
          <w:tcPr>
            <w:tcW w:w="6659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7118D80C" w14:textId="1EFEFAF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>
              <w:rPr>
                <w:color w:val="auto"/>
                <w:szCs w:val="18"/>
              </w:rPr>
              <w:instrText xml:space="preserve"> FORMTEXT </w:instrText>
            </w:r>
            <w:r>
              <w:rPr>
                <w:color w:val="auto"/>
                <w:szCs w:val="18"/>
              </w:rPr>
            </w:r>
            <w:r>
              <w:rPr>
                <w:color w:val="auto"/>
                <w:szCs w:val="18"/>
              </w:rPr>
              <w:fldChar w:fldCharType="separate"/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color w:val="auto"/>
                <w:szCs w:val="18"/>
              </w:rPr>
              <w:fldChar w:fldCharType="end"/>
            </w:r>
            <w:bookmarkEnd w:id="3"/>
          </w:p>
        </w:tc>
      </w:tr>
      <w:tr w:rsidR="007D448B" w14:paraId="319A6A40" w14:textId="77777777" w:rsidTr="00C1595F">
        <w:trPr>
          <w:trHeight w:hRule="exact" w:val="113"/>
        </w:trPr>
        <w:tc>
          <w:tcPr>
            <w:tcW w:w="3422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28762E44" w14:textId="77777777" w:rsidR="007D448B" w:rsidRPr="00627576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  <w:tc>
          <w:tcPr>
            <w:tcW w:w="5642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58D9ABA3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D448B" w14:paraId="1932338A" w14:textId="77777777" w:rsidTr="00C1595F">
        <w:tc>
          <w:tcPr>
            <w:tcW w:w="15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6965EC4A" w14:textId="50676E4A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 w:rsidRPr="00627576">
              <w:rPr>
                <w:color w:val="auto"/>
                <w:szCs w:val="18"/>
              </w:rPr>
              <w:t>Studiengang:</w:t>
            </w:r>
          </w:p>
        </w:tc>
        <w:tc>
          <w:tcPr>
            <w:tcW w:w="7509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0626CA79" w14:textId="2EF544DF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>
              <w:rPr>
                <w:color w:val="auto"/>
                <w:szCs w:val="18"/>
              </w:rPr>
              <w:instrText xml:space="preserve"> FORMTEXT </w:instrText>
            </w:r>
            <w:r>
              <w:rPr>
                <w:color w:val="auto"/>
                <w:szCs w:val="18"/>
              </w:rPr>
            </w:r>
            <w:r>
              <w:rPr>
                <w:color w:val="auto"/>
                <w:szCs w:val="18"/>
              </w:rPr>
              <w:fldChar w:fldCharType="separate"/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color w:val="auto"/>
                <w:szCs w:val="18"/>
              </w:rPr>
              <w:fldChar w:fldCharType="end"/>
            </w:r>
            <w:bookmarkEnd w:id="4"/>
          </w:p>
        </w:tc>
      </w:tr>
      <w:tr w:rsidR="007D448B" w14:paraId="6E215ACC" w14:textId="77777777" w:rsidTr="00C1595F">
        <w:trPr>
          <w:trHeight w:hRule="exact" w:val="113"/>
        </w:trPr>
        <w:tc>
          <w:tcPr>
            <w:tcW w:w="3422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6C27B53A" w14:textId="77777777" w:rsidR="007D448B" w:rsidRPr="00627576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  <w:tc>
          <w:tcPr>
            <w:tcW w:w="5642" w:type="dxa"/>
            <w:gridSpan w:val="2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4A605ECA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D448B" w14:paraId="4873BE39" w14:textId="77777777" w:rsidTr="00C1595F">
        <w:tc>
          <w:tcPr>
            <w:tcW w:w="183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35EFF5B9" w14:textId="142D8A05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 w:rsidRPr="00627576">
              <w:rPr>
                <w:color w:val="auto"/>
                <w:szCs w:val="18"/>
              </w:rPr>
              <w:t>Titel der Prüfung:</w:t>
            </w:r>
          </w:p>
        </w:tc>
        <w:tc>
          <w:tcPr>
            <w:tcW w:w="7226" w:type="dxa"/>
            <w:gridSpan w:val="6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51B283B6" w14:textId="3DA4E662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" w:name="Text16"/>
            <w:r>
              <w:rPr>
                <w:color w:val="auto"/>
                <w:szCs w:val="18"/>
              </w:rPr>
              <w:instrText xml:space="preserve"> FORMTEXT </w:instrText>
            </w:r>
            <w:r>
              <w:rPr>
                <w:color w:val="auto"/>
                <w:szCs w:val="18"/>
              </w:rPr>
            </w:r>
            <w:r>
              <w:rPr>
                <w:color w:val="auto"/>
                <w:szCs w:val="18"/>
              </w:rPr>
              <w:fldChar w:fldCharType="separate"/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color w:val="auto"/>
                <w:szCs w:val="18"/>
              </w:rPr>
              <w:fldChar w:fldCharType="end"/>
            </w:r>
            <w:bookmarkEnd w:id="5"/>
          </w:p>
        </w:tc>
      </w:tr>
      <w:tr w:rsidR="007D448B" w14:paraId="39C82BD4" w14:textId="77777777" w:rsidTr="00C1595F">
        <w:trPr>
          <w:trHeight w:hRule="exact" w:val="113"/>
        </w:trPr>
        <w:tc>
          <w:tcPr>
            <w:tcW w:w="3422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6ABD581C" w14:textId="77777777" w:rsidR="007D448B" w:rsidRPr="00627576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  <w:tc>
          <w:tcPr>
            <w:tcW w:w="5642" w:type="dxa"/>
            <w:gridSpan w:val="2"/>
            <w:tcBorders>
              <w:top w:val="single" w:sz="6" w:space="0" w:color="000000" w:themeColor="text1"/>
            </w:tcBorders>
          </w:tcPr>
          <w:p w14:paraId="7CEA0B80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D448B" w14:paraId="2F389A0E" w14:textId="77777777" w:rsidTr="00C1595F"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223B925C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 w:rsidRPr="00627576">
              <w:rPr>
                <w:color w:val="auto"/>
                <w:szCs w:val="18"/>
              </w:rPr>
              <w:t>Credits:</w:t>
            </w:r>
          </w:p>
        </w:tc>
        <w:tc>
          <w:tcPr>
            <w:tcW w:w="2296" w:type="dxa"/>
            <w:gridSpan w:val="6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1B557A22" w14:textId="3A81C466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>
              <w:rPr>
                <w:color w:val="auto"/>
                <w:szCs w:val="18"/>
              </w:rPr>
              <w:instrText xml:space="preserve"> FORMTEXT </w:instrText>
            </w:r>
            <w:r>
              <w:rPr>
                <w:color w:val="auto"/>
                <w:szCs w:val="18"/>
              </w:rPr>
            </w:r>
            <w:r>
              <w:rPr>
                <w:color w:val="auto"/>
                <w:szCs w:val="18"/>
              </w:rPr>
              <w:fldChar w:fldCharType="separate"/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noProof/>
                <w:color w:val="auto"/>
                <w:szCs w:val="18"/>
              </w:rPr>
              <w:t> </w:t>
            </w:r>
            <w:r>
              <w:rPr>
                <w:color w:val="auto"/>
                <w:szCs w:val="18"/>
              </w:rPr>
              <w:fldChar w:fldCharType="end"/>
            </w:r>
            <w:bookmarkEnd w:id="6"/>
          </w:p>
        </w:tc>
        <w:tc>
          <w:tcPr>
            <w:tcW w:w="5642" w:type="dxa"/>
            <w:gridSpan w:val="2"/>
            <w:tcBorders>
              <w:lef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393B33A2" w14:textId="44A9A091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D448B" w14:paraId="2FECC528" w14:textId="77777777" w:rsidTr="00C1595F">
        <w:trPr>
          <w:trHeight w:hRule="exact" w:val="113"/>
        </w:trPr>
        <w:tc>
          <w:tcPr>
            <w:tcW w:w="3422" w:type="dxa"/>
            <w:gridSpan w:val="7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297ADA83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  <w:tc>
          <w:tcPr>
            <w:tcW w:w="5642" w:type="dxa"/>
            <w:gridSpan w:val="2"/>
            <w:tcBorders>
              <w:bottom w:val="single" w:sz="6" w:space="0" w:color="000000" w:themeColor="text1"/>
            </w:tcBorders>
          </w:tcPr>
          <w:p w14:paraId="691D9BBE" w14:textId="77777777" w:rsidR="007D448B" w:rsidRDefault="007D448B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436B5" w14:paraId="7ACF9C6B" w14:textId="77777777" w:rsidTr="00C1595F">
        <w:tc>
          <w:tcPr>
            <w:tcW w:w="9064" w:type="dxa"/>
            <w:gridSpan w:val="9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14:paraId="228F9EE6" w14:textId="0FD6D54D" w:rsidR="007436B5" w:rsidRDefault="007436B5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 w:rsidRPr="00627576">
              <w:rPr>
                <w:color w:val="auto"/>
                <w:szCs w:val="18"/>
              </w:rPr>
              <w:t>Modulbeschreibung (Bitte Text einfügen</w:t>
            </w:r>
            <w:r>
              <w:rPr>
                <w:color w:val="auto"/>
                <w:szCs w:val="18"/>
              </w:rPr>
              <w:t xml:space="preserve"> </w:t>
            </w:r>
            <w:r w:rsidRPr="00485CBE">
              <w:rPr>
                <w:i/>
                <w:iCs/>
                <w:color w:val="auto"/>
                <w:szCs w:val="18"/>
                <w:u w:val="single"/>
              </w:rPr>
              <w:t>und Kopie aus Modulhandbuch anhängen</w:t>
            </w:r>
            <w:r w:rsidRPr="00627576">
              <w:rPr>
                <w:color w:val="auto"/>
                <w:szCs w:val="18"/>
              </w:rPr>
              <w:t>):</w:t>
            </w:r>
          </w:p>
        </w:tc>
      </w:tr>
      <w:tr w:rsidR="007436B5" w14:paraId="72686B5F" w14:textId="77777777" w:rsidTr="00C1595F">
        <w:trPr>
          <w:trHeight w:hRule="exact" w:val="3402"/>
        </w:trPr>
        <w:tc>
          <w:tcPr>
            <w:tcW w:w="9064" w:type="dxa"/>
            <w:gridSpan w:val="9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38C24B1" w14:textId="0BA111CB" w:rsidR="007436B5" w:rsidRDefault="007436B5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>
              <w:rPr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>
              <w:rPr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instrText xml:space="preserve"> FORMTEXT </w:instrText>
            </w:r>
            <w:r>
              <w:rPr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r>
            <w:r>
              <w:rPr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fldChar w:fldCharType="separate"/>
            </w:r>
            <w:r>
              <w:rPr>
                <w:noProof/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 </w:t>
            </w:r>
            <w:r>
              <w:rPr>
                <w:noProof/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 </w:t>
            </w:r>
            <w:r>
              <w:rPr>
                <w:noProof/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 </w:t>
            </w:r>
            <w:r>
              <w:rPr>
                <w:noProof/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 </w:t>
            </w:r>
            <w:r>
              <w:rPr>
                <w:noProof/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 </w:t>
            </w:r>
            <w:r>
              <w:rPr>
                <w:color w:val="auto"/>
                <w:szCs w:val="1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fldChar w:fldCharType="end"/>
            </w:r>
            <w:bookmarkEnd w:id="7"/>
          </w:p>
        </w:tc>
      </w:tr>
      <w:tr w:rsidR="007436B5" w14:paraId="1637DEF9" w14:textId="77777777" w:rsidTr="00C1595F">
        <w:trPr>
          <w:trHeight w:hRule="exact" w:val="113"/>
        </w:trPr>
        <w:tc>
          <w:tcPr>
            <w:tcW w:w="9064" w:type="dxa"/>
            <w:gridSpan w:val="9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3CC2BF76" w14:textId="77777777" w:rsidR="007436B5" w:rsidRDefault="007436B5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  <w:tr w:rsidR="007436B5" w14:paraId="06EBFBBE" w14:textId="77777777" w:rsidTr="00C1595F">
        <w:tc>
          <w:tcPr>
            <w:tcW w:w="3397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62BE1079" w14:textId="024C62EE" w:rsidR="007436B5" w:rsidRDefault="007436B5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  <w:r w:rsidRPr="00485CBE">
              <w:rPr>
                <w:color w:val="auto"/>
                <w:szCs w:val="18"/>
              </w:rPr>
              <w:t>Art des beigefügten Nachweises:</w:t>
            </w:r>
          </w:p>
        </w:tc>
        <w:tc>
          <w:tcPr>
            <w:tcW w:w="5667" w:type="dxa"/>
            <w:gridSpan w:val="3"/>
            <w:tcBorders>
              <w:top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57" w:type="dxa"/>
              <w:bottom w:w="57" w:type="dxa"/>
            </w:tcMar>
          </w:tcPr>
          <w:p w14:paraId="3B09ED93" w14:textId="054FD57F" w:rsidR="007436B5" w:rsidRDefault="007436B5" w:rsidP="002D0C0A">
            <w:pPr>
              <w:pStyle w:val="HoMeBBAdressfeld"/>
              <w:framePr w:w="0" w:hRule="auto" w:hSpace="0" w:wrap="auto" w:vAnchor="margin" w:hAnchor="text" w:xAlign="left" w:yAlign="inline"/>
              <w:tabs>
                <w:tab w:val="left" w:pos="1013"/>
              </w:tabs>
              <w:spacing w:line="276" w:lineRule="auto"/>
              <w:rPr>
                <w:color w:val="auto"/>
                <w:szCs w:val="18"/>
              </w:rPr>
            </w:pPr>
          </w:p>
        </w:tc>
      </w:tr>
    </w:tbl>
    <w:p w14:paraId="59C4969F" w14:textId="41F92433" w:rsidR="007436B5" w:rsidRPr="00485CBE" w:rsidRDefault="007436B5" w:rsidP="007436B5">
      <w:pPr>
        <w:pStyle w:val="HoMeBBFlietext"/>
        <w:spacing w:line="240" w:lineRule="auto"/>
        <w:ind w:right="-2077"/>
        <w:rPr>
          <w:i/>
          <w:iCs/>
          <w:color w:val="auto"/>
          <w:szCs w:val="18"/>
        </w:rPr>
      </w:pPr>
      <w:r w:rsidRPr="00485CBE">
        <w:rPr>
          <w:i/>
          <w:iCs/>
          <w:color w:val="auto"/>
          <w:szCs w:val="18"/>
        </w:rPr>
        <w:t>z.B.: Leistungsübersicht, einzelne Prüfungsnachweis</w:t>
      </w:r>
      <w:r w:rsidR="00801C74">
        <w:rPr>
          <w:i/>
          <w:iCs/>
          <w:color w:val="auto"/>
          <w:szCs w:val="18"/>
        </w:rPr>
        <w:t>e</w:t>
      </w:r>
      <w:r w:rsidRPr="00485CBE">
        <w:rPr>
          <w:i/>
          <w:iCs/>
          <w:color w:val="auto"/>
          <w:szCs w:val="18"/>
        </w:rPr>
        <w:t>, etc. Bitte beachten Sie, dass eingereichte Nachweise im Original vorgelegt werden oder digital verifizierbar sein müssen.</w:t>
      </w:r>
    </w:p>
    <w:p w14:paraId="6B7C12C6" w14:textId="77777777" w:rsidR="00627576" w:rsidRDefault="00627576" w:rsidP="00CE5A3A">
      <w:pPr>
        <w:pStyle w:val="HoMeBBFlietext"/>
        <w:spacing w:line="240" w:lineRule="auto"/>
        <w:ind w:right="-2218"/>
        <w:rPr>
          <w:color w:val="auto"/>
          <w:sz w:val="20"/>
          <w:szCs w:val="14"/>
        </w:rPr>
      </w:pPr>
    </w:p>
    <w:p w14:paraId="3F297DEC" w14:textId="5B41197F" w:rsidR="003E03DA" w:rsidRPr="00485CBE" w:rsidRDefault="00627576" w:rsidP="00CE5A3A">
      <w:pPr>
        <w:pStyle w:val="HoMeBBFlietext"/>
        <w:spacing w:line="240" w:lineRule="auto"/>
        <w:ind w:right="-2218"/>
        <w:rPr>
          <w:b/>
          <w:bCs/>
          <w:color w:val="auto"/>
          <w:szCs w:val="18"/>
        </w:rPr>
      </w:pPr>
      <w:r w:rsidRPr="00485CBE">
        <w:rPr>
          <w:b/>
          <w:bCs/>
          <w:color w:val="auto"/>
          <w:szCs w:val="18"/>
        </w:rPr>
        <w:t>Stellungnahme des/der Modulverantwortlichen</w:t>
      </w:r>
    </w:p>
    <w:p w14:paraId="2BAC1DE5" w14:textId="77777777" w:rsidR="00627576" w:rsidRPr="00595194" w:rsidRDefault="00627576" w:rsidP="00CE5A3A">
      <w:pPr>
        <w:pStyle w:val="HoMeBBFlietext"/>
        <w:spacing w:line="240" w:lineRule="auto"/>
        <w:ind w:right="-2218"/>
        <w:rPr>
          <w:color w:val="auto"/>
          <w:szCs w:val="18"/>
        </w:rPr>
      </w:pPr>
    </w:p>
    <w:p w14:paraId="7597FCB2" w14:textId="1BD8A39F" w:rsidR="00627576" w:rsidRPr="00595194" w:rsidRDefault="00627576" w:rsidP="00CE5A3A">
      <w:pPr>
        <w:pStyle w:val="HoMeBBFlietext"/>
        <w:spacing w:line="240" w:lineRule="auto"/>
        <w:ind w:right="-2218"/>
        <w:rPr>
          <w:color w:val="auto"/>
          <w:szCs w:val="18"/>
        </w:rPr>
      </w:pPr>
      <w:r w:rsidRPr="00595194">
        <w:rPr>
          <w:color w:val="auto"/>
          <w:szCs w:val="18"/>
        </w:rPr>
        <w:t>Die hier zur Anerkennung bzw. Anrechnung vorgelegten Vorleistungen werden für das beantragte Modul</w:t>
      </w:r>
    </w:p>
    <w:p w14:paraId="4F2FCC2F" w14:textId="77777777" w:rsidR="00627576" w:rsidRPr="00595194" w:rsidRDefault="00627576" w:rsidP="00CE5A3A">
      <w:pPr>
        <w:pStyle w:val="HoMeBBFlietext"/>
        <w:spacing w:line="240" w:lineRule="auto"/>
        <w:ind w:right="-2218"/>
        <w:rPr>
          <w:color w:val="auto"/>
          <w:szCs w:val="18"/>
        </w:rPr>
      </w:pP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2547"/>
        <w:gridCol w:w="4252"/>
        <w:gridCol w:w="2268"/>
      </w:tblGrid>
      <w:tr w:rsidR="00E45BF9" w:rsidRPr="00595194" w14:paraId="568229F2" w14:textId="77777777" w:rsidTr="00595194">
        <w:trPr>
          <w:trHeight w:hRule="exact" w:val="2381"/>
        </w:trPr>
        <w:tc>
          <w:tcPr>
            <w:tcW w:w="2547" w:type="dxa"/>
            <w:tcMar>
              <w:top w:w="85" w:type="dxa"/>
            </w:tcMar>
          </w:tcPr>
          <w:p w14:paraId="4AD512D0" w14:textId="77777777" w:rsidR="00E45BF9" w:rsidRPr="00595194" w:rsidRDefault="00E45BF9" w:rsidP="00595194">
            <w:pPr>
              <w:pStyle w:val="HoMeBBFlietext"/>
              <w:spacing w:line="240" w:lineRule="auto"/>
              <w:ind w:left="567" w:right="79" w:hanging="567"/>
              <w:jc w:val="center"/>
              <w:rPr>
                <w:color w:val="auto"/>
                <w:szCs w:val="18"/>
              </w:rPr>
            </w:pPr>
            <w:r w:rsidRPr="00595194">
              <w:rPr>
                <w:color w:val="auto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1"/>
            <w:r w:rsidRPr="00595194">
              <w:rPr>
                <w:color w:val="auto"/>
                <w:szCs w:val="18"/>
              </w:rPr>
              <w:instrText xml:space="preserve"> FORMCHECKBOX </w:instrText>
            </w:r>
            <w:r w:rsidRPr="00595194">
              <w:rPr>
                <w:color w:val="auto"/>
                <w:szCs w:val="18"/>
              </w:rPr>
            </w:r>
            <w:r w:rsidRPr="00595194">
              <w:rPr>
                <w:color w:val="auto"/>
                <w:szCs w:val="18"/>
              </w:rPr>
              <w:fldChar w:fldCharType="separate"/>
            </w:r>
            <w:r w:rsidRPr="00595194">
              <w:rPr>
                <w:color w:val="auto"/>
                <w:szCs w:val="18"/>
              </w:rPr>
              <w:fldChar w:fldCharType="end"/>
            </w:r>
            <w:bookmarkEnd w:id="8"/>
          </w:p>
          <w:p w14:paraId="7678BE29" w14:textId="0D09C4F1" w:rsidR="00E45BF9" w:rsidRPr="00595194" w:rsidRDefault="00E45BF9" w:rsidP="00595194">
            <w:pPr>
              <w:pStyle w:val="HoMeBBFlietext"/>
              <w:spacing w:line="240" w:lineRule="auto"/>
              <w:ind w:right="79"/>
              <w:jc w:val="center"/>
              <w:rPr>
                <w:color w:val="auto"/>
                <w:szCs w:val="18"/>
              </w:rPr>
            </w:pPr>
            <w:r w:rsidRPr="00595194">
              <w:rPr>
                <w:color w:val="auto"/>
                <w:szCs w:val="18"/>
              </w:rPr>
              <w:t>als Prüfungsleistung vollständig anerkannt</w:t>
            </w:r>
          </w:p>
          <w:p w14:paraId="07C659F6" w14:textId="77777777" w:rsidR="00E45BF9" w:rsidRPr="00595194" w:rsidRDefault="00E45BF9" w:rsidP="00595194">
            <w:pPr>
              <w:pStyle w:val="HoMeBBFlietext"/>
              <w:spacing w:line="240" w:lineRule="auto"/>
              <w:ind w:right="-2218"/>
              <w:jc w:val="center"/>
              <w:rPr>
                <w:color w:val="auto"/>
                <w:szCs w:val="18"/>
              </w:rPr>
            </w:pPr>
          </w:p>
        </w:tc>
        <w:tc>
          <w:tcPr>
            <w:tcW w:w="4252" w:type="dxa"/>
            <w:tcMar>
              <w:top w:w="85" w:type="dxa"/>
            </w:tcMar>
          </w:tcPr>
          <w:p w14:paraId="3A250CB4" w14:textId="77777777" w:rsidR="001B3E8C" w:rsidRPr="00595194" w:rsidRDefault="00E45BF9" w:rsidP="00595194">
            <w:pPr>
              <w:pStyle w:val="HoMeBBFlietext"/>
              <w:spacing w:line="240" w:lineRule="auto"/>
              <w:ind w:right="132"/>
              <w:jc w:val="center"/>
              <w:rPr>
                <w:color w:val="auto"/>
                <w:szCs w:val="18"/>
              </w:rPr>
            </w:pPr>
            <w:r w:rsidRPr="00595194">
              <w:rPr>
                <w:color w:val="auto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"/>
            <w:r w:rsidRPr="00595194">
              <w:rPr>
                <w:color w:val="auto"/>
                <w:szCs w:val="18"/>
              </w:rPr>
              <w:instrText xml:space="preserve"> FORMCHECKBOX </w:instrText>
            </w:r>
            <w:r w:rsidRPr="00595194">
              <w:rPr>
                <w:color w:val="auto"/>
                <w:szCs w:val="18"/>
              </w:rPr>
            </w:r>
            <w:r w:rsidRPr="00595194">
              <w:rPr>
                <w:color w:val="auto"/>
                <w:szCs w:val="18"/>
              </w:rPr>
              <w:fldChar w:fldCharType="separate"/>
            </w:r>
            <w:r w:rsidRPr="00595194">
              <w:rPr>
                <w:color w:val="auto"/>
                <w:szCs w:val="18"/>
              </w:rPr>
              <w:fldChar w:fldCharType="end"/>
            </w:r>
            <w:bookmarkEnd w:id="9"/>
          </w:p>
          <w:p w14:paraId="0B582F4C" w14:textId="6992C7DB" w:rsidR="00E45BF9" w:rsidRPr="00595194" w:rsidRDefault="00E45BF9" w:rsidP="00595194">
            <w:pPr>
              <w:pStyle w:val="HoMeBBFlietext"/>
              <w:spacing w:line="240" w:lineRule="auto"/>
              <w:ind w:right="38"/>
              <w:jc w:val="center"/>
              <w:rPr>
                <w:color w:val="auto"/>
                <w:szCs w:val="18"/>
              </w:rPr>
            </w:pPr>
            <w:r w:rsidRPr="00595194">
              <w:rPr>
                <w:color w:val="auto"/>
                <w:szCs w:val="18"/>
              </w:rPr>
              <w:t>als Teil</w:t>
            </w:r>
            <w:r w:rsidR="00595194">
              <w:rPr>
                <w:color w:val="auto"/>
                <w:szCs w:val="18"/>
              </w:rPr>
              <w:t>-L</w:t>
            </w:r>
            <w:r w:rsidRPr="00595194">
              <w:rPr>
                <w:color w:val="auto"/>
                <w:szCs w:val="18"/>
              </w:rPr>
              <w:t>eistung angerechnet, mit folgender Auflage zum Abschluss der Prüfungsleistung im entsprechenden Zielmodul:</w:t>
            </w:r>
          </w:p>
          <w:p w14:paraId="5F75FA12" w14:textId="3E625A19" w:rsidR="001B3E8C" w:rsidRPr="00595194" w:rsidRDefault="00595194" w:rsidP="00595194">
            <w:pPr>
              <w:pStyle w:val="HoMeBBFlietext"/>
              <w:spacing w:line="240" w:lineRule="auto"/>
              <w:ind w:right="38"/>
              <w:jc w:val="center"/>
              <w:rPr>
                <w:color w:val="auto"/>
                <w:szCs w:val="18"/>
              </w:rPr>
            </w:pPr>
            <w:r w:rsidRPr="00595194">
              <w:rPr>
                <w:color w:val="auto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0" w:name="Text1"/>
            <w:r w:rsidRPr="00595194">
              <w:rPr>
                <w:color w:val="auto"/>
                <w:szCs w:val="18"/>
              </w:rPr>
              <w:instrText xml:space="preserve"> FORMTEXT </w:instrText>
            </w:r>
            <w:r w:rsidRPr="00595194">
              <w:rPr>
                <w:color w:val="auto"/>
                <w:szCs w:val="18"/>
              </w:rPr>
            </w:r>
            <w:r w:rsidRPr="00595194">
              <w:rPr>
                <w:color w:val="auto"/>
                <w:szCs w:val="18"/>
              </w:rPr>
              <w:fldChar w:fldCharType="separate"/>
            </w:r>
            <w:r w:rsidRPr="00595194">
              <w:rPr>
                <w:noProof/>
                <w:color w:val="auto"/>
                <w:szCs w:val="18"/>
              </w:rPr>
              <w:t> </w:t>
            </w:r>
            <w:r w:rsidRPr="00595194">
              <w:rPr>
                <w:noProof/>
                <w:color w:val="auto"/>
                <w:szCs w:val="18"/>
              </w:rPr>
              <w:t> </w:t>
            </w:r>
            <w:r w:rsidRPr="00595194">
              <w:rPr>
                <w:noProof/>
                <w:color w:val="auto"/>
                <w:szCs w:val="18"/>
              </w:rPr>
              <w:t> </w:t>
            </w:r>
            <w:r w:rsidRPr="00595194">
              <w:rPr>
                <w:noProof/>
                <w:color w:val="auto"/>
                <w:szCs w:val="18"/>
              </w:rPr>
              <w:t> </w:t>
            </w:r>
            <w:r w:rsidRPr="00595194">
              <w:rPr>
                <w:noProof/>
                <w:color w:val="auto"/>
                <w:szCs w:val="18"/>
              </w:rPr>
              <w:t> </w:t>
            </w:r>
            <w:r w:rsidRPr="00595194">
              <w:rPr>
                <w:color w:val="auto"/>
                <w:szCs w:val="18"/>
              </w:rPr>
              <w:fldChar w:fldCharType="end"/>
            </w:r>
            <w:bookmarkEnd w:id="10"/>
          </w:p>
        </w:tc>
        <w:tc>
          <w:tcPr>
            <w:tcW w:w="2268" w:type="dxa"/>
            <w:tcMar>
              <w:top w:w="85" w:type="dxa"/>
            </w:tcMar>
          </w:tcPr>
          <w:p w14:paraId="484484FB" w14:textId="77777777" w:rsidR="001B3E8C" w:rsidRPr="00595194" w:rsidRDefault="00E45BF9" w:rsidP="00595194">
            <w:pPr>
              <w:pStyle w:val="HoMeBBFlietext"/>
              <w:spacing w:line="240" w:lineRule="auto"/>
              <w:ind w:right="39"/>
              <w:jc w:val="center"/>
              <w:rPr>
                <w:color w:val="auto"/>
                <w:szCs w:val="18"/>
              </w:rPr>
            </w:pPr>
            <w:r w:rsidRPr="00595194">
              <w:rPr>
                <w:color w:val="auto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"/>
            <w:r w:rsidRPr="00595194">
              <w:rPr>
                <w:color w:val="auto"/>
                <w:szCs w:val="18"/>
              </w:rPr>
              <w:instrText xml:space="preserve"> FORMCHECKBOX </w:instrText>
            </w:r>
            <w:r w:rsidRPr="00595194">
              <w:rPr>
                <w:color w:val="auto"/>
                <w:szCs w:val="18"/>
              </w:rPr>
            </w:r>
            <w:r w:rsidRPr="00595194">
              <w:rPr>
                <w:color w:val="auto"/>
                <w:szCs w:val="18"/>
              </w:rPr>
              <w:fldChar w:fldCharType="separate"/>
            </w:r>
            <w:r w:rsidRPr="00595194">
              <w:rPr>
                <w:color w:val="auto"/>
                <w:szCs w:val="18"/>
              </w:rPr>
              <w:fldChar w:fldCharType="end"/>
            </w:r>
            <w:bookmarkEnd w:id="11"/>
          </w:p>
          <w:p w14:paraId="232B20FC" w14:textId="022B0AA8" w:rsidR="00E45BF9" w:rsidRPr="00595194" w:rsidRDefault="00E45BF9" w:rsidP="00595194">
            <w:pPr>
              <w:pStyle w:val="HoMeBBFlietext"/>
              <w:spacing w:line="240" w:lineRule="auto"/>
              <w:ind w:right="39"/>
              <w:jc w:val="center"/>
              <w:rPr>
                <w:color w:val="auto"/>
                <w:szCs w:val="18"/>
              </w:rPr>
            </w:pPr>
            <w:r w:rsidRPr="00595194">
              <w:rPr>
                <w:color w:val="auto"/>
                <w:szCs w:val="18"/>
              </w:rPr>
              <w:t>weder anerkannt noch als Teilleistung angerechnet.</w:t>
            </w:r>
          </w:p>
          <w:p w14:paraId="4C077E39" w14:textId="77777777" w:rsidR="00E45BF9" w:rsidRPr="00595194" w:rsidRDefault="00E45BF9" w:rsidP="00595194">
            <w:pPr>
              <w:pStyle w:val="HoMeBBFlietext"/>
              <w:spacing w:line="240" w:lineRule="auto"/>
              <w:ind w:right="-2218"/>
              <w:jc w:val="center"/>
              <w:rPr>
                <w:color w:val="auto"/>
                <w:szCs w:val="18"/>
              </w:rPr>
            </w:pPr>
          </w:p>
        </w:tc>
      </w:tr>
    </w:tbl>
    <w:p w14:paraId="74F99217" w14:textId="77777777" w:rsidR="00E45BF9" w:rsidRPr="00595194" w:rsidRDefault="00E45BF9" w:rsidP="00CE5A3A">
      <w:pPr>
        <w:pStyle w:val="HoMeBBFlietext"/>
        <w:spacing w:line="240" w:lineRule="auto"/>
        <w:ind w:right="-2218"/>
        <w:rPr>
          <w:color w:val="auto"/>
          <w:szCs w:val="18"/>
        </w:rPr>
      </w:pPr>
    </w:p>
    <w:p w14:paraId="68B3E0E3" w14:textId="77777777" w:rsidR="00E45BF9" w:rsidRPr="00595194" w:rsidRDefault="00E45BF9" w:rsidP="00CE5A3A">
      <w:pPr>
        <w:pStyle w:val="HoMeBBFlietext"/>
        <w:spacing w:line="240" w:lineRule="auto"/>
        <w:ind w:right="-2218"/>
        <w:rPr>
          <w:color w:val="auto"/>
          <w:szCs w:val="18"/>
        </w:rPr>
      </w:pPr>
    </w:p>
    <w:p w14:paraId="7262AA74" w14:textId="4311BC82" w:rsidR="00E45BF9" w:rsidRDefault="005B0166" w:rsidP="00CE5A3A">
      <w:pPr>
        <w:pStyle w:val="HoMeBBFlietext"/>
        <w:spacing w:line="240" w:lineRule="auto"/>
        <w:ind w:right="-2218"/>
        <w:rPr>
          <w:color w:val="auto"/>
          <w:sz w:val="20"/>
          <w:szCs w:val="14"/>
        </w:rPr>
      </w:pPr>
      <w:r>
        <w:rPr>
          <w:color w:val="auto"/>
          <w:sz w:val="20"/>
          <w:szCs w:val="14"/>
        </w:rPr>
        <w:t>___________________________________________</w:t>
      </w:r>
    </w:p>
    <w:p w14:paraId="36117EAD" w14:textId="37977885" w:rsidR="00627576" w:rsidRPr="00627576" w:rsidRDefault="00627576" w:rsidP="00CE5A3A">
      <w:pPr>
        <w:pStyle w:val="HoMeBBFlietext"/>
        <w:spacing w:line="240" w:lineRule="auto"/>
        <w:ind w:right="-2218"/>
        <w:rPr>
          <w:color w:val="auto"/>
          <w:sz w:val="15"/>
          <w:szCs w:val="15"/>
        </w:rPr>
      </w:pPr>
      <w:r w:rsidRPr="00627576">
        <w:rPr>
          <w:color w:val="auto"/>
          <w:sz w:val="15"/>
          <w:szCs w:val="15"/>
        </w:rPr>
        <w:t>Datum, Unterschrift</w:t>
      </w:r>
      <w:r w:rsidR="00336588">
        <w:rPr>
          <w:color w:val="auto"/>
          <w:sz w:val="15"/>
          <w:szCs w:val="15"/>
        </w:rPr>
        <w:t xml:space="preserve"> des/der Modulverantwortlichen</w:t>
      </w:r>
    </w:p>
    <w:sectPr w:rsidR="00627576" w:rsidRPr="00627576" w:rsidSect="008C425D">
      <w:headerReference w:type="default" r:id="rId11"/>
      <w:footerReference w:type="default" r:id="rId12"/>
      <w:headerReference w:type="first" r:id="rId13"/>
      <w:pgSz w:w="11906" w:h="16838"/>
      <w:pgMar w:top="1348" w:right="3686" w:bottom="368" w:left="1366" w:header="826" w:footer="2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1ED5D" w14:textId="77777777" w:rsidR="004A275F" w:rsidRDefault="004A275F">
      <w:r>
        <w:separator/>
      </w:r>
    </w:p>
  </w:endnote>
  <w:endnote w:type="continuationSeparator" w:id="0">
    <w:p w14:paraId="2C690A1F" w14:textId="77777777" w:rsidR="004A275F" w:rsidRDefault="004A2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-Roman">
    <w:altName w:val="DokChampa"/>
    <w:panose1 w:val="00000500000000020000"/>
    <w:charset w:val="4D"/>
    <w:family w:val="auto"/>
    <w:notTrueType/>
    <w:pitch w:val="default"/>
    <w:sig w:usb0="03000000" w:usb1="00000000" w:usb2="00000000" w:usb3="00000000" w:csb0="00000001" w:csb1="00000000"/>
  </w:font>
  <w:font w:name="FagoNoRegular-Roman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E7207" w14:textId="78F32700" w:rsidR="00713A75" w:rsidRPr="00713A75" w:rsidRDefault="00713A75" w:rsidP="00713A75">
    <w:pPr>
      <w:pStyle w:val="Fuzeile"/>
      <w:ind w:right="-2218"/>
      <w:jc w:val="right"/>
      <w:rPr>
        <w:rFonts w:ascii="Verdana" w:hAnsi="Verdana"/>
        <w:sz w:val="11"/>
        <w:szCs w:val="11"/>
      </w:rPr>
    </w:pPr>
    <w:r w:rsidRPr="00713A75">
      <w:rPr>
        <w:rFonts w:ascii="Verdana" w:hAnsi="Verdana"/>
        <w:sz w:val="11"/>
        <w:szCs w:val="11"/>
      </w:rPr>
      <w:t>Version: November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57795" w14:textId="77777777" w:rsidR="004A275F" w:rsidRDefault="004A275F">
      <w:r>
        <w:separator/>
      </w:r>
    </w:p>
  </w:footnote>
  <w:footnote w:type="continuationSeparator" w:id="0">
    <w:p w14:paraId="6666BE81" w14:textId="77777777" w:rsidR="004A275F" w:rsidRDefault="004A2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67273" w14:textId="77777777" w:rsidR="00713A75" w:rsidRDefault="00713A75" w:rsidP="00713A75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4616997" wp14:editId="481C8818">
          <wp:simplePos x="0" y="0"/>
          <wp:positionH relativeFrom="page">
            <wp:posOffset>5529600</wp:posOffset>
          </wp:positionH>
          <wp:positionV relativeFrom="page">
            <wp:posOffset>144000</wp:posOffset>
          </wp:positionV>
          <wp:extent cx="1178500" cy="702723"/>
          <wp:effectExtent l="0" t="0" r="3175" b="0"/>
          <wp:wrapNone/>
          <wp:docPr id="563779514" name="Grafik 563779514" descr="Ein Bild, das Text, Schrift, Diagramm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779514" name="Grafik 563779514" descr="Ein Bild, das Text, Schrift, Diagramm, Logo enthält.&#10;&#10;KI-generierte Inhalte können fehlerhaft sein."/>
                  <pic:cNvPicPr/>
                </pic:nvPicPr>
                <pic:blipFill rotWithShape="1">
                  <a:blip r:embed="rId1"/>
                  <a:srcRect l="68081" t="24056" r="2472" b="14524"/>
                  <a:stretch>
                    <a:fillRect/>
                  </a:stretch>
                </pic:blipFill>
                <pic:spPr bwMode="auto">
                  <a:xfrm>
                    <a:off x="0" y="0"/>
                    <a:ext cx="1206480" cy="7194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99DCA14" wp14:editId="055E0E14">
          <wp:simplePos x="0" y="0"/>
          <wp:positionH relativeFrom="page">
            <wp:posOffset>655630</wp:posOffset>
          </wp:positionH>
          <wp:positionV relativeFrom="page">
            <wp:posOffset>179785</wp:posOffset>
          </wp:positionV>
          <wp:extent cx="1324800" cy="662464"/>
          <wp:effectExtent l="0" t="0" r="0" b="0"/>
          <wp:wrapNone/>
          <wp:docPr id="895508904" name="Grafik 895508904" descr="Ein Bild, das Text, Schrift, Diagramm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508904" name="Grafik 895508904" descr="Ein Bild, das Text, Schrift, Diagramm, Logo enthält.&#10;&#10;KI-generierte Inhalte können fehlerhaft sein."/>
                  <pic:cNvPicPr/>
                </pic:nvPicPr>
                <pic:blipFill rotWithShape="1">
                  <a:blip r:embed="rId1"/>
                  <a:srcRect r="61295" b="32301"/>
                  <a:stretch>
                    <a:fillRect/>
                  </a:stretch>
                </pic:blipFill>
                <pic:spPr bwMode="auto">
                  <a:xfrm>
                    <a:off x="0" y="0"/>
                    <a:ext cx="1324800" cy="662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C2E11C" w14:textId="77777777" w:rsidR="00713A75" w:rsidRDefault="00713A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5A7E4" w14:textId="77777777" w:rsidR="0084450A" w:rsidRPr="00CE73C6" w:rsidRDefault="0084450A" w:rsidP="00CE73C6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EC6C6AC" wp14:editId="7AC07D16">
          <wp:simplePos x="866775" y="0"/>
          <wp:positionH relativeFrom="page">
            <wp:align>left</wp:align>
          </wp:positionH>
          <wp:positionV relativeFrom="page">
            <wp:align>top</wp:align>
          </wp:positionV>
          <wp:extent cx="7555427" cy="2159999"/>
          <wp:effectExtent l="0" t="0" r="7620" b="0"/>
          <wp:wrapNone/>
          <wp:docPr id="446943338" name="Grafik 446943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pf-HoM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427" cy="215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31D62"/>
    <w:multiLevelType w:val="hybridMultilevel"/>
    <w:tmpl w:val="BC14C4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8F75BD"/>
    <w:multiLevelType w:val="hybridMultilevel"/>
    <w:tmpl w:val="E264AF9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80314">
    <w:abstractNumId w:val="0"/>
  </w:num>
  <w:num w:numId="2" w16cid:durableId="213390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yle="mso-position-horizontal:center;mso-position-horizontal-relative:page;mso-position-vertical:top;mso-position-vertical-relative:page" fill="f" fillcolor="white" stroke="f">
      <v:fill color="white" on="f"/>
      <v:stroke on="f"/>
      <v:shadow offset=".74831mm,.74831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540"/>
    <w:rsid w:val="000C02BF"/>
    <w:rsid w:val="000C5049"/>
    <w:rsid w:val="00130301"/>
    <w:rsid w:val="00152139"/>
    <w:rsid w:val="001B3E8C"/>
    <w:rsid w:val="001C490C"/>
    <w:rsid w:val="00294A83"/>
    <w:rsid w:val="002D0C0A"/>
    <w:rsid w:val="002D77C5"/>
    <w:rsid w:val="002F509C"/>
    <w:rsid w:val="00336588"/>
    <w:rsid w:val="003371F8"/>
    <w:rsid w:val="003521DB"/>
    <w:rsid w:val="003567D8"/>
    <w:rsid w:val="00367D13"/>
    <w:rsid w:val="003869F0"/>
    <w:rsid w:val="003910AE"/>
    <w:rsid w:val="003A3CAE"/>
    <w:rsid w:val="003D719B"/>
    <w:rsid w:val="003E03DA"/>
    <w:rsid w:val="00485CBE"/>
    <w:rsid w:val="004A275F"/>
    <w:rsid w:val="005168D5"/>
    <w:rsid w:val="00522E61"/>
    <w:rsid w:val="0056093A"/>
    <w:rsid w:val="00587B49"/>
    <w:rsid w:val="00592DE4"/>
    <w:rsid w:val="00595194"/>
    <w:rsid w:val="005B0166"/>
    <w:rsid w:val="005E5A39"/>
    <w:rsid w:val="005E6AD4"/>
    <w:rsid w:val="005F1CAC"/>
    <w:rsid w:val="00616532"/>
    <w:rsid w:val="00627576"/>
    <w:rsid w:val="0063593B"/>
    <w:rsid w:val="00640A43"/>
    <w:rsid w:val="006571BB"/>
    <w:rsid w:val="00663187"/>
    <w:rsid w:val="006D5CE9"/>
    <w:rsid w:val="006F7511"/>
    <w:rsid w:val="00713A75"/>
    <w:rsid w:val="00731382"/>
    <w:rsid w:val="007436B5"/>
    <w:rsid w:val="007D448B"/>
    <w:rsid w:val="007F5F43"/>
    <w:rsid w:val="00801C74"/>
    <w:rsid w:val="008121D4"/>
    <w:rsid w:val="00815E73"/>
    <w:rsid w:val="0083661C"/>
    <w:rsid w:val="0084450A"/>
    <w:rsid w:val="00894EAE"/>
    <w:rsid w:val="008C425D"/>
    <w:rsid w:val="008F5542"/>
    <w:rsid w:val="00905A1F"/>
    <w:rsid w:val="00925C12"/>
    <w:rsid w:val="00965C54"/>
    <w:rsid w:val="00A64CB9"/>
    <w:rsid w:val="00A70202"/>
    <w:rsid w:val="00A95392"/>
    <w:rsid w:val="00AF6428"/>
    <w:rsid w:val="00B13F87"/>
    <w:rsid w:val="00B22BEF"/>
    <w:rsid w:val="00B8318F"/>
    <w:rsid w:val="00BA5981"/>
    <w:rsid w:val="00C11A70"/>
    <w:rsid w:val="00C1595F"/>
    <w:rsid w:val="00C248F8"/>
    <w:rsid w:val="00C947E1"/>
    <w:rsid w:val="00CB5BD6"/>
    <w:rsid w:val="00CE5A3A"/>
    <w:rsid w:val="00CE73C6"/>
    <w:rsid w:val="00D0690A"/>
    <w:rsid w:val="00D53623"/>
    <w:rsid w:val="00D61A65"/>
    <w:rsid w:val="00D64EFE"/>
    <w:rsid w:val="00DA4981"/>
    <w:rsid w:val="00DB3200"/>
    <w:rsid w:val="00E01A04"/>
    <w:rsid w:val="00E45BF9"/>
    <w:rsid w:val="00EA57AD"/>
    <w:rsid w:val="00EB06B8"/>
    <w:rsid w:val="00EB0B04"/>
    <w:rsid w:val="00EB2540"/>
    <w:rsid w:val="00EC13C7"/>
    <w:rsid w:val="00EC3F21"/>
    <w:rsid w:val="00F16E6C"/>
    <w:rsid w:val="00F20B99"/>
    <w:rsid w:val="00F352CD"/>
    <w:rsid w:val="00F60E4E"/>
    <w:rsid w:val="00F9712D"/>
    <w:rsid w:val="00FF3834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page;mso-position-vertical:top;mso-position-vertical-relative:page" fill="f" fillcolor="white" stroke="f">
      <v:fill color="white" on="f"/>
      <v:stroke on="f"/>
      <v:shadow offset=".74831mm,.74831mm"/>
    </o:shapedefaults>
    <o:shapelayout v:ext="edit">
      <o:idmap v:ext="edit" data="2"/>
    </o:shapelayout>
  </w:shapeDefaults>
  <w:doNotEmbedSmartTags/>
  <w:decimalSymbol w:val=","/>
  <w:listSeparator w:val=";"/>
  <w14:docId w14:val="13425FA0"/>
  <w15:docId w15:val="{C6D92C1E-8188-4B01-A542-25103E43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8379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83795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rsid w:val="00E8379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VKAdressenVisitenkarteHoMe">
    <w:name w:val="VK_Adressen (Visitenkarte_HoMe)"/>
    <w:basedOn w:val="KeinAbsatzformat"/>
    <w:rsid w:val="00E83795"/>
    <w:pPr>
      <w:spacing w:after="113" w:line="180" w:lineRule="atLeast"/>
    </w:pPr>
    <w:rPr>
      <w:rFonts w:ascii="FagoNoRegular-Roman" w:hAnsi="FagoNoRegular-Roman"/>
      <w:w w:val="96"/>
      <w:sz w:val="14"/>
      <w:szCs w:val="14"/>
    </w:rPr>
  </w:style>
  <w:style w:type="paragraph" w:customStyle="1" w:styleId="HoMeBBAdressfeld">
    <w:name w:val="HoMe_BB_Adressfeld"/>
    <w:basedOn w:val="Standard"/>
    <w:rsid w:val="006A0C34"/>
    <w:pPr>
      <w:framePr w:w="6804" w:h="1985" w:hSpace="142" w:wrap="notBeside" w:vAnchor="page" w:hAnchor="page" w:x="1419" w:y="3176" w:anchorLock="1"/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" w:hAnsi="Verdana"/>
      <w:color w:val="000000"/>
      <w:sz w:val="18"/>
      <w:szCs w:val="16"/>
    </w:rPr>
  </w:style>
  <w:style w:type="paragraph" w:customStyle="1" w:styleId="HoMeBBBetreffzeile">
    <w:name w:val="HoMe_BB_Betreffzeile"/>
    <w:basedOn w:val="Standard"/>
    <w:rsid w:val="006A0C34"/>
    <w:pPr>
      <w:framePr w:w="6804" w:h="885" w:hSpace="142" w:wrap="notBeside" w:vAnchor="page" w:hAnchor="page" w:x="1419" w:y="5784" w:anchorLock="1"/>
      <w:widowControl w:val="0"/>
      <w:autoSpaceDE w:val="0"/>
      <w:autoSpaceDN w:val="0"/>
      <w:adjustRightInd w:val="0"/>
      <w:spacing w:line="288" w:lineRule="auto"/>
      <w:textAlignment w:val="center"/>
    </w:pPr>
    <w:rPr>
      <w:rFonts w:ascii="Verdana" w:hAnsi="Verdana"/>
      <w:b/>
      <w:color w:val="000000"/>
      <w:sz w:val="18"/>
      <w:szCs w:val="17"/>
    </w:rPr>
  </w:style>
  <w:style w:type="paragraph" w:customStyle="1" w:styleId="HoMeBBFlietext">
    <w:name w:val="HoMe_BB_Fließtext"/>
    <w:basedOn w:val="Standard"/>
    <w:rsid w:val="006A0C34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Verdana" w:hAnsi="Verdana"/>
      <w:color w:val="000000"/>
      <w:sz w:val="18"/>
      <w:szCs w:val="17"/>
    </w:rPr>
  </w:style>
  <w:style w:type="paragraph" w:customStyle="1" w:styleId="HoMeBBTextSeite">
    <w:name w:val="HoMe_BB_Text_Seite"/>
    <w:basedOn w:val="Standard"/>
    <w:rsid w:val="00E83795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Verdana" w:hAnsi="Verdana"/>
      <w:color w:val="000000"/>
      <w:sz w:val="14"/>
      <w:szCs w:val="14"/>
    </w:rPr>
  </w:style>
  <w:style w:type="character" w:customStyle="1" w:styleId="HoMeBBberschriftSeite">
    <w:name w:val="HoMe_BB_Überschrift_Seite"/>
    <w:basedOn w:val="Absatz-Standardschriftart"/>
    <w:rsid w:val="00C6003F"/>
    <w:rPr>
      <w:rFonts w:ascii="Verdana" w:hAnsi="Verdana"/>
      <w:b/>
      <w:color w:val="000000"/>
      <w:sz w:val="14"/>
      <w:szCs w:val="14"/>
    </w:rPr>
  </w:style>
  <w:style w:type="paragraph" w:styleId="Sprechblasentext">
    <w:name w:val="Balloon Text"/>
    <w:basedOn w:val="Standard"/>
    <w:semiHidden/>
    <w:rsid w:val="00E83795"/>
    <w:rPr>
      <w:rFonts w:ascii="Lucida Grande" w:hAnsi="Lucida Grande"/>
      <w:sz w:val="18"/>
      <w:szCs w:val="18"/>
    </w:rPr>
  </w:style>
  <w:style w:type="paragraph" w:styleId="KeinLeerraum">
    <w:name w:val="No Spacing"/>
    <w:uiPriority w:val="1"/>
    <w:qFormat/>
    <w:rsid w:val="00D0690A"/>
    <w:rPr>
      <w:sz w:val="24"/>
    </w:rPr>
  </w:style>
  <w:style w:type="table" w:styleId="Tabellenraster">
    <w:name w:val="Table Grid"/>
    <w:basedOn w:val="NormaleTabelle"/>
    <w:uiPriority w:val="59"/>
    <w:rsid w:val="00E45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5B0166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B0166"/>
  </w:style>
  <w:style w:type="character" w:styleId="Funotenzeichen">
    <w:name w:val="footnote reference"/>
    <w:basedOn w:val="Absatz-Standardschriftart"/>
    <w:uiPriority w:val="99"/>
    <w:semiHidden/>
    <w:unhideWhenUsed/>
    <w:rsid w:val="005B016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5B016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016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831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Katharina%20Wilsdorf\Lokale%20Einstellungen\Temporary%20Internet%20Files\Content.Outlook\780L69I2\Home_briefbog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EE8CEBBF595C4E80856D3285456557" ma:contentTypeVersion="1" ma:contentTypeDescription="Ein neues Dokument erstellen." ma:contentTypeScope="" ma:versionID="76dd61ec4c448236c6016a2efbf512d6">
  <xsd:schema xmlns:xsd="http://www.w3.org/2001/XMLSchema" xmlns:xs="http://www.w3.org/2001/XMLSchema" xmlns:p="http://schemas.microsoft.com/office/2006/metadata/properties" xmlns:ns2="0d511642-3256-47f4-bbad-d0dee0a151d9" targetNamespace="http://schemas.microsoft.com/office/2006/metadata/properties" ma:root="true" ma:fieldsID="83958e26e6de9fb34006cda24d04a159" ns2:_="">
    <xsd:import namespace="0d511642-3256-47f4-bbad-d0dee0a151d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11642-3256-47f4-bbad-d0dee0a151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BACA66-CA87-44A7-A3ED-411EAA1CF0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257826-F3A1-4CCF-9666-DFC36FA4C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11642-3256-47f4-bbad-d0dee0a151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76AB7D-46A5-4F88-9F0F-FC9F2AF8A2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15C236-74BD-B94B-A564-B5FE7BC33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Einstellungen\Katharina Wilsdorf\Lokale Einstellungen\Temporary Internet Files\Content.Outlook\780L69I2\Home_briefbogen.dot</Template>
  <TotalTime>0</TotalTime>
  <Pages>1</Pages>
  <Words>195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SCL</dc:creator>
  <cp:keywords/>
  <cp:lastModifiedBy>Reviewer 2</cp:lastModifiedBy>
  <cp:revision>4</cp:revision>
  <cp:lastPrinted>2025-11-12T14:27:00Z</cp:lastPrinted>
  <dcterms:created xsi:type="dcterms:W3CDTF">2025-11-12T14:40:00Z</dcterms:created>
  <dcterms:modified xsi:type="dcterms:W3CDTF">2025-11-12T14:40:00Z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0x0101003DEE8CEBBF595C4E80856D3285456557</vt:lpwstr>
  </property>
</Properties>
</file>